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EC" w:rsidRDefault="001B6BEC" w:rsidP="00D100FF">
      <w:pPr>
        <w:tabs>
          <w:tab w:val="left" w:pos="0"/>
        </w:tabs>
        <w:spacing w:after="59" w:line="259" w:lineRule="auto"/>
        <w:ind w:left="180" w:right="0" w:hanging="360"/>
      </w:pPr>
      <w:r>
        <w:rPr>
          <w:b/>
        </w:rPr>
        <w:t xml:space="preserve">                                                                  АННОТАЦИЯ  </w:t>
      </w:r>
      <w:r>
        <w:t xml:space="preserve"> </w:t>
      </w:r>
    </w:p>
    <w:p w:rsidR="001B6BEC" w:rsidRDefault="001B6BEC">
      <w:pPr>
        <w:spacing w:after="59" w:line="259" w:lineRule="auto"/>
        <w:ind w:left="365" w:right="557" w:hanging="10"/>
        <w:jc w:val="center"/>
      </w:pPr>
      <w:r>
        <w:rPr>
          <w:b/>
        </w:rPr>
        <w:t xml:space="preserve">К  РАБОЧЕЙ  ПРОГРАММЕ УЧИТЕЛЯ - ЛОГОПЕДА   </w:t>
      </w:r>
      <w:r>
        <w:t xml:space="preserve"> </w:t>
      </w:r>
    </w:p>
    <w:p w:rsidR="001B6BEC" w:rsidRDefault="001B6BEC" w:rsidP="00CF6DEC">
      <w:pPr>
        <w:tabs>
          <w:tab w:val="left" w:pos="0"/>
        </w:tabs>
        <w:spacing w:after="59" w:line="259" w:lineRule="auto"/>
        <w:ind w:left="0" w:right="557" w:firstLine="0"/>
        <w:jc w:val="center"/>
      </w:pPr>
    </w:p>
    <w:p w:rsidR="001B6BEC" w:rsidRDefault="001B6BEC">
      <w:pPr>
        <w:ind w:left="360" w:right="2" w:firstLine="706"/>
      </w:pPr>
      <w:r>
        <w:t xml:space="preserve">Рабочая программа учителя-логопеда является нормативным управленческим документом педагога, характеризует систему организации коррекционной образовательной деятельности учителя-логопеда, является индивидуальным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   </w:t>
      </w:r>
    </w:p>
    <w:p w:rsidR="001B6BEC" w:rsidRDefault="001B6BEC">
      <w:pPr>
        <w:ind w:left="360" w:right="2" w:firstLine="706"/>
      </w:pPr>
      <w:r>
        <w:t xml:space="preserve">Рабочая программа учителя-логопеда составляется на основе адаптированной образовательной программы МБДОУ «Детский сад № 140» и </w:t>
      </w:r>
      <w:r w:rsidRPr="002A757D">
        <w:t>с учетом особенностей психоречевого развития воспитанников</w:t>
      </w:r>
      <w:r>
        <w:t xml:space="preserve">. Такой подход требует ежегодного обновления содержания рабочей программы учителя-логопеда дошкольного образовательного учреждения.  </w:t>
      </w:r>
    </w:p>
    <w:p w:rsidR="001B6BEC" w:rsidRDefault="001B6BEC">
      <w:pPr>
        <w:ind w:left="360" w:right="2" w:firstLine="0"/>
      </w:pPr>
      <w:r>
        <w:t xml:space="preserve"> Содержание Программы в соответствии с требованиями Стандарта включает три основных раздела – целевой, содержательный и организационный.   </w:t>
      </w:r>
    </w:p>
    <w:p w:rsidR="001B6BEC" w:rsidRDefault="001B6BEC">
      <w:pPr>
        <w:ind w:left="360" w:right="2" w:firstLine="0"/>
      </w:pPr>
      <w:r>
        <w:rPr>
          <w:i/>
        </w:rPr>
        <w:t xml:space="preserve">  Целевой раздел</w:t>
      </w:r>
      <w:r>
        <w:t xml:space="preserve"> Программы определяет ее цели и задачи, принципы и подходы к формированию Программы, планируемые результаты ее освоения в виде целевых ориентиров.   </w:t>
      </w:r>
    </w:p>
    <w:p w:rsidR="001B6BEC" w:rsidRDefault="001B6BEC">
      <w:pPr>
        <w:spacing w:after="7"/>
        <w:ind w:left="-15" w:right="2" w:firstLine="0"/>
      </w:pPr>
      <w:r>
        <w:rPr>
          <w:rFonts w:ascii="Calibri" w:hAnsi="Calibri" w:cs="Calibri"/>
          <w:sz w:val="22"/>
        </w:rPr>
        <w:t xml:space="preserve"> </w:t>
      </w:r>
      <w:r>
        <w:rPr>
          <w:i/>
        </w:rPr>
        <w:t xml:space="preserve">   Содержательный раздел</w:t>
      </w:r>
      <w:r>
        <w:t xml:space="preserve"> Программы включает описание:   образовательной деятельности по коррекции нарушений развития детей, обеспечивающей адаптацию и интеграцию детей с речевыми нарушениями, 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  и интересов, особенностей взаимодействия педагогического коллектива с семьями воспитанников. </w:t>
      </w:r>
    </w:p>
    <w:p w:rsidR="001B6BEC" w:rsidRDefault="001B6BEC" w:rsidP="00ED661E">
      <w:pPr>
        <w:ind w:left="360" w:right="2" w:firstLine="0"/>
      </w:pPr>
      <w:r>
        <w:rPr>
          <w:i/>
        </w:rPr>
        <w:t>Организационный раздел</w:t>
      </w:r>
      <w:r>
        <w:t xml:space="preserve">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   </w:t>
      </w:r>
    </w:p>
    <w:p w:rsidR="001B6BEC" w:rsidRDefault="001B6BEC">
      <w:pPr>
        <w:numPr>
          <w:ilvl w:val="0"/>
          <w:numId w:val="1"/>
        </w:numPr>
        <w:ind w:right="2" w:firstLine="0"/>
      </w:pPr>
      <w:r>
        <w:t xml:space="preserve">психолого-педагогических, кадровых, материально-технических условий,  </w:t>
      </w:r>
    </w:p>
    <w:p w:rsidR="001B6BEC" w:rsidRDefault="001B6BEC">
      <w:pPr>
        <w:numPr>
          <w:ilvl w:val="0"/>
          <w:numId w:val="1"/>
        </w:numPr>
        <w:ind w:right="2" w:firstLine="0"/>
      </w:pPr>
      <w:r>
        <w:t xml:space="preserve">особенностей развивающей предметно-пространственной среды,   </w:t>
      </w:r>
    </w:p>
    <w:p w:rsidR="001B6BEC" w:rsidRDefault="001B6BEC">
      <w:pPr>
        <w:numPr>
          <w:ilvl w:val="0"/>
          <w:numId w:val="1"/>
        </w:numPr>
        <w:ind w:right="2" w:firstLine="0"/>
      </w:pPr>
      <w:r>
        <w:t xml:space="preserve">особенностей распорядка дня с учетом возрастных и индивидуальных особенностей детей, их специальных образовательных потребностей.  </w:t>
      </w:r>
    </w:p>
    <w:p w:rsidR="001B6BEC" w:rsidRDefault="001B6BEC" w:rsidP="00A747E3">
      <w:pPr>
        <w:spacing w:after="0"/>
        <w:ind w:left="0" w:right="2" w:firstLine="0"/>
      </w:pPr>
      <w:r>
        <w:t xml:space="preserve">Программа обеспечивает разностороннее развитие детей в возрасте от 5 до 7 лет с учетом их возрастных и индивидуальных особенностей по основным направлениям: социально-коммуникативному, познавательному, речевому, художественно – эстетическому, физическому.   </w:t>
      </w:r>
    </w:p>
    <w:p w:rsidR="001B6BEC" w:rsidRDefault="001B6BEC">
      <w:pPr>
        <w:spacing w:after="0"/>
        <w:ind w:left="360" w:right="2" w:firstLine="706"/>
      </w:pPr>
      <w:r>
        <w:t xml:space="preserve">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тяжелой речевой патологией,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  </w:t>
      </w:r>
    </w:p>
    <w:p w:rsidR="001B6BEC" w:rsidRDefault="001B6BEC">
      <w:pPr>
        <w:spacing w:after="0"/>
        <w:ind w:left="360" w:right="2" w:firstLine="706"/>
      </w:pPr>
      <w:r>
        <w:t xml:space="preserve">Данная рабочая программа не является статичной по своему характеру. Темы занятий могут видоизменяться в зависимости от личностных и возрастных возможностей воспитанников, их познавательных и физиологических потребностей, интересов   и кругозора воспитанников и педагога.   </w:t>
      </w:r>
    </w:p>
    <w:p w:rsidR="001B6BEC" w:rsidRDefault="001B6BEC">
      <w:pPr>
        <w:spacing w:after="64"/>
        <w:ind w:left="360" w:right="2" w:firstLine="706"/>
      </w:pPr>
      <w:r>
        <w:t>Основная цель</w:t>
      </w:r>
      <w:r>
        <w:rPr>
          <w:b/>
        </w:rPr>
        <w:t xml:space="preserve"> </w:t>
      </w:r>
      <w:r>
        <w:t xml:space="preserve">программы является создание оптимальных условий для эффективного планирования, организации, управления коррекционно-логопедическим процессом в соответствии с ФГОС ДО, обеспечение системы средств и условий для устранения речевых недостатков у детей дошкольного возраста с общим недоразвитием речи и для полноценного личностного развития, эмоционального благополучия посредством интеграции содержания образования и организации взаимодействия субъектов образовательного процесса для выравнивая стартовых возможностей детей с разным уровнем  речевого развития.  </w:t>
      </w:r>
    </w:p>
    <w:p w:rsidR="001B6BEC" w:rsidRDefault="001B6BEC">
      <w:pPr>
        <w:spacing w:after="71" w:line="259" w:lineRule="auto"/>
        <w:ind w:left="138" w:right="0" w:firstLine="0"/>
        <w:jc w:val="center"/>
      </w:pPr>
      <w:r>
        <w:t xml:space="preserve">Для реализации основной цели определены следующие задачи программы:  </w:t>
      </w:r>
    </w:p>
    <w:p w:rsidR="001B6BEC" w:rsidRDefault="001B6BEC">
      <w:pPr>
        <w:numPr>
          <w:ilvl w:val="0"/>
          <w:numId w:val="2"/>
        </w:numPr>
        <w:ind w:right="2" w:hanging="360"/>
      </w:pPr>
      <w:r>
        <w:t xml:space="preserve">Своевременное выявление детей с речевыми нарушениями и определение их особых образовательных потребностей в развитии;  </w:t>
      </w:r>
    </w:p>
    <w:p w:rsidR="001B6BEC" w:rsidRDefault="001B6BEC">
      <w:pPr>
        <w:numPr>
          <w:ilvl w:val="0"/>
          <w:numId w:val="2"/>
        </w:numPr>
        <w:ind w:right="2" w:hanging="360"/>
      </w:pPr>
      <w:r>
        <w:t xml:space="preserve">Создание условий, способствующих освоению детьми с тяжелыми нарушениями речи коррекционной программы и их интеграции в ДОУ;  </w:t>
      </w:r>
    </w:p>
    <w:p w:rsidR="001B6BEC" w:rsidRDefault="001B6BEC">
      <w:pPr>
        <w:numPr>
          <w:ilvl w:val="0"/>
          <w:numId w:val="2"/>
        </w:numPr>
        <w:ind w:right="2" w:hanging="360"/>
      </w:pPr>
      <w:r>
        <w:t xml:space="preserve">Разработка и реализация индивидуальных маршрутов коррекции детей с тяжелыми нарушениями речи, организация индивидуальных и групповых занятий;  </w:t>
      </w:r>
    </w:p>
    <w:p w:rsidR="001B6BEC" w:rsidRDefault="001B6BEC">
      <w:pPr>
        <w:numPr>
          <w:ilvl w:val="0"/>
          <w:numId w:val="2"/>
        </w:numPr>
        <w:ind w:right="2" w:hanging="360"/>
      </w:pPr>
      <w:r>
        <w:t xml:space="preserve">Оказание консультативной и методической помощи родителям (законным представителям) детей с тяжелыми нарушениями речи по вопросам речевого развития;  </w:t>
      </w:r>
    </w:p>
    <w:p w:rsidR="001B6BEC" w:rsidRDefault="001B6BEC">
      <w:pPr>
        <w:numPr>
          <w:ilvl w:val="0"/>
          <w:numId w:val="2"/>
        </w:numPr>
        <w:ind w:right="2" w:hanging="360"/>
      </w:pPr>
      <w:r>
        <w:t xml:space="preserve">Охрана и укрепление физического и психического здоровья детей, в том числе их эмоционального благополучия;  </w:t>
      </w:r>
    </w:p>
    <w:p w:rsidR="001B6BEC" w:rsidRDefault="001B6BEC">
      <w:pPr>
        <w:numPr>
          <w:ilvl w:val="0"/>
          <w:numId w:val="2"/>
        </w:numPr>
        <w:ind w:right="2" w:hanging="360"/>
      </w:pPr>
      <w:r>
        <w:t xml:space="preserve">Обеспечение равных возможностей для полноценного речевого развития каждого ребенка в период дошкольного детства независимо от места проживания, пола, нации, языка, социального статуса;  </w:t>
      </w:r>
    </w:p>
    <w:p w:rsidR="001B6BEC" w:rsidRDefault="001B6BEC">
      <w:pPr>
        <w:numPr>
          <w:ilvl w:val="0"/>
          <w:numId w:val="2"/>
        </w:numPr>
        <w:ind w:right="2" w:hanging="360"/>
      </w:pPr>
      <w:r>
        <w:t xml:space="preserve">Создание благоприятных условий для развития детской инициативы, самостоятельности, ответственности, творческого потенциала каждого ребенка как субъекта отношений с другими детьми, взрослыми и миром в соответствии с возрастными и индивидуальными особенностями, способностями и потребностями;  </w:t>
      </w:r>
    </w:p>
    <w:p w:rsidR="001B6BEC" w:rsidRDefault="001B6BEC">
      <w:pPr>
        <w:numPr>
          <w:ilvl w:val="0"/>
          <w:numId w:val="2"/>
        </w:numPr>
        <w:spacing w:after="0"/>
        <w:ind w:right="2" w:hanging="360"/>
      </w:pPr>
      <w:r>
        <w:t xml:space="preserve">Формирование общей культуры личности ребенка.  </w:t>
      </w:r>
    </w:p>
    <w:p w:rsidR="001B6BEC" w:rsidRDefault="001B6BEC">
      <w:pPr>
        <w:ind w:left="360" w:right="2" w:firstLine="706"/>
      </w:pPr>
      <w:r>
        <w:t xml:space="preserve">Срок реализации данной программы рассчитан на 1 учебный год. Программа разработана для детей с тяжелыми нарушениями речи.   </w:t>
      </w:r>
    </w:p>
    <w:p w:rsidR="001B6BEC" w:rsidRDefault="001B6BEC">
      <w:pPr>
        <w:spacing w:after="5"/>
        <w:ind w:left="360" w:right="2" w:firstLine="706"/>
      </w:pPr>
      <w:r>
        <w:t xml:space="preserve">В логопедической группе коррекционное направление работы является приоритетным, так как его цель – выравнивание речевого и психофизического развития детей. Программа предусматривает, что все педагоги контролируют речь детей логопедической группы и закрепляют речевые навыки, сформированные учителем - логопедом. Все специалисты ДОУ под руководством учителя-логопеда способствуют осуществлению эффективной коррекционно-развивающей работы, участвуют в достижении воспитанниками высоких и стойких результатов развития речевых процессов.  </w:t>
      </w:r>
    </w:p>
    <w:p w:rsidR="001B6BEC" w:rsidRDefault="001B6BEC">
      <w:pPr>
        <w:spacing w:after="0"/>
        <w:ind w:left="360" w:right="2" w:firstLine="706"/>
      </w:pPr>
      <w:r>
        <w:t xml:space="preserve">В соответствии с особенностями психофизического развития ребенка с ТНР, планируемые результаты освоения Программы предусмотрены в ряде целевых ориентиров. </w:t>
      </w:r>
      <w:r>
        <w:rPr>
          <w:i/>
        </w:rPr>
        <w:t xml:space="preserve">Речевое развитие </w:t>
      </w:r>
      <w:r>
        <w:t xml:space="preserve"> </w:t>
      </w:r>
    </w:p>
    <w:p w:rsidR="001B6BEC" w:rsidRDefault="001B6BEC">
      <w:pPr>
        <w:numPr>
          <w:ilvl w:val="1"/>
          <w:numId w:val="2"/>
        </w:numPr>
        <w:spacing w:after="7"/>
        <w:ind w:right="2" w:hanging="360"/>
      </w:pPr>
      <w:r>
        <w:t xml:space="preserve">Ребенок контактен, часто становится инициатором общения со сверстниками и взрослыми; эмоциональные реакции адекватны и устойчивы, ребенок эмоционально стабилен;  </w:t>
      </w:r>
    </w:p>
    <w:p w:rsidR="001B6BEC" w:rsidRDefault="001B6BEC">
      <w:pPr>
        <w:numPr>
          <w:ilvl w:val="1"/>
          <w:numId w:val="2"/>
        </w:numPr>
        <w:spacing w:after="0"/>
        <w:ind w:right="2" w:hanging="360"/>
      </w:pPr>
      <w:r>
        <w:t>пассивный словарь ребенка соответствует возрастной норме;  ребенок может показать по просьбе взрослого несколько предметов или объектов, относящихся к одному понятию; показать на предложенных картинках названные взрослым действия; показать по картинкам предметы определенной геометрической формы, обладающие определенными свойствами; понимает различные формы словоизменения; понимает предложно-падежные  конструкции  с  простыми  предлогами,  уменьшительно-ласкательные суффиксы существительных, дифференцирует формы единственного и множественного числа глаголов, глаголы с приставками; понимает смысл отельных предложений, хорошо понимает связную речь; без ошибок дифференцирует, как оппозиционные звуки, не смешиваемые в</w:t>
      </w:r>
    </w:p>
    <w:p w:rsidR="001B6BEC" w:rsidRDefault="001B6BEC" w:rsidP="00A747E3">
      <w:pPr>
        <w:ind w:right="2"/>
      </w:pPr>
      <w:r>
        <w:t xml:space="preserve">            произношении, так и смешиваемые в произношении; уровень развития      экспрессивного словаря  соответствует возрасту;                   </w:t>
      </w:r>
    </w:p>
    <w:p w:rsidR="001B6BEC" w:rsidRDefault="001B6BEC">
      <w:pPr>
        <w:numPr>
          <w:ilvl w:val="1"/>
          <w:numId w:val="2"/>
        </w:numPr>
        <w:spacing w:after="0"/>
        <w:ind w:right="2" w:hanging="360"/>
      </w:pPr>
      <w:r>
        <w:t xml:space="preserve">ребенок безошибочно называет по картинкам предложенные предметы, части тела и предметов; обобщает предметы и объекты, изображенные на картинке; не допускает ошибок при назывании действий, изображенных на картинках; называет основные и оттеночные  цвета,  называет  форму  указанных  предметов;  уровень  развития грамматического строя речи практически соответствует возрастной норме; ребенок правильно употребляет имена существительные в именительном падеже единственного и множественного числа, имена существительные в косвенных падежах; имена существительные множественного числа в родительном падеже; согласовывает прилагательные с существительными единственного числа; без ошибок употребляет предложно-падежные  конструкции;  согласовывает  числительные  2  и  5  с существительными; образовывает существительные с уменьшительно-ласкательными суффиксами и названия детенышей животных;   </w:t>
      </w:r>
    </w:p>
    <w:p w:rsidR="001B6BEC" w:rsidRDefault="001B6BEC">
      <w:pPr>
        <w:numPr>
          <w:ilvl w:val="1"/>
          <w:numId w:val="2"/>
        </w:numPr>
        <w:spacing w:after="0"/>
        <w:ind w:right="2" w:hanging="360"/>
      </w:pPr>
      <w:r>
        <w:t xml:space="preserve">уровень развития связной речи практически соответствует возрастной норме; без помощи взрослого пересказывает небольшой текст с опорой на картинки, по предложенному или коллективно составленному плану; составляет рассказ по картине по данному или коллективно составленному плану; знает и умеет выразительно рассказывать стихи; не нарушает звуконаполняемость и слоговую структуру слов;   </w:t>
      </w:r>
    </w:p>
    <w:p w:rsidR="001B6BEC" w:rsidRPr="00A747E3" w:rsidRDefault="001B6BEC" w:rsidP="00D100FF">
      <w:pPr>
        <w:numPr>
          <w:ilvl w:val="1"/>
          <w:numId w:val="2"/>
        </w:numPr>
        <w:spacing w:after="64"/>
        <w:ind w:right="2" w:hanging="360"/>
      </w:pPr>
      <w:r>
        <w:t xml:space="preserve">объем дыхания достаточный, продолжительность выдоха нормальная, сила голоса и модуляция в норме;   темп и ритм речи, паузация нормальные, ребенок употребляет основные виды интонации;   </w:t>
      </w:r>
      <w:r>
        <w:rPr>
          <w:rFonts w:ascii="Arial" w:hAnsi="Arial" w:cs="Arial"/>
        </w:rPr>
        <w:t xml:space="preserve"> </w:t>
      </w:r>
      <w:r>
        <w:t xml:space="preserve">ребенок без ошибок выделяет начальный ударный гласный из слов, у него сформированы навыки фонематического анализа и синтеза, слогового анализа   слов, анализа простых предложений.    </w:t>
      </w:r>
      <w:r>
        <w:tab/>
        <w:t xml:space="preserve">  </w:t>
      </w:r>
    </w:p>
    <w:sectPr w:rsidR="001B6BEC" w:rsidRPr="00A747E3" w:rsidSect="00D100FF">
      <w:pgSz w:w="11904" w:h="16838"/>
      <w:pgMar w:top="899" w:right="840" w:bottom="1485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5" style="width:153.75pt;height:159.75pt" coordsize="" o:spt="100" o:bullet="t" adj="0,,0" path="" stroked="f">
        <v:stroke joinstyle="miter"/>
        <v:imagedata r:id="rId1" o:title=""/>
        <v:formulas>
          <v:f eqn="val #1"/>
          <v:f eqn="val #0"/>
          <v:f eqn="sum #1 0 #0"/>
          <v:f eqn="val 10800"/>
          <v:f eqn="sum 0 0 #1"/>
          <v:f eqn="sumangle @2 360 0"/>
          <v:f eqn="if @2 @2 @5"/>
          <v:f eqn="sum 0 0 @6"/>
          <v:f eqn="val #2"/>
          <v:f eqn="sum 0 0 #0"/>
          <v:f eqn="sum #2 0 2700"/>
          <v:f eqn="cos @10 #1"/>
          <v:f eqn="sin @10 #1"/>
          <v:f eqn="cos 13500 #1"/>
          <v:f eqn="sin 13500 #1"/>
          <v:f eqn="sum @11 10800 0"/>
          <v:f eqn="sum @12 10800 0"/>
          <v:f eqn="sum @13 10800 0"/>
          <v:f eqn="sum @14 10800 0"/>
          <v:f eqn="prod #2 1 2"/>
          <v:f eqn="sum @19 5400 0"/>
          <v:f eqn="cos @20 #1"/>
          <v:f eqn="sin @20 #1"/>
          <v:f eqn="sum @21 10800 0"/>
          <v:f eqn="sum @12 @23 @22"/>
          <v:f eqn="sum @22 @23 @11"/>
          <v:f eqn="cos 10800 #1"/>
          <v:f eqn="sin 10800 #1"/>
          <v:f eqn="cos #2 #1"/>
          <v:f eqn="sin #2 #1"/>
          <v:f eqn="sum @26 10800 0"/>
          <v:f eqn="sum @27 10800 0"/>
          <v:f eqn="sum @28 10800 0"/>
          <v:f eqn="sum @29 10800 0"/>
          <v:f eqn="sum @19 5400 0"/>
          <v:f eqn="cos @34 #0"/>
          <v:f eqn="sin @34 #0"/>
          <v:f eqn="mid #0 #1"/>
          <v:f eqn="sumangle @37 180 0"/>
          <v:f eqn="if @2 @37 @38"/>
          <v:f eqn="cos 10800 @39"/>
          <v:f eqn="sin 10800 @39"/>
          <v:f eqn="cos #2 @39"/>
          <v:f eqn="sin #2 @39"/>
          <v:f eqn="sum @40 10800 0"/>
          <v:f eqn="sum @41 10800 0"/>
          <v:f eqn="sum @42 10800 0"/>
          <v:f eqn="sum @43 10800 0"/>
          <v:f eqn="sum @35 10800 0"/>
          <v:f eqn="sum @36 10800 0"/>
        </v:formulas>
        <v:path o:connecttype="segments" o:connectlocs="@44,@45;@48,@49;@46,@47;@17,@18;@24,@25;@15,@16" textboxrect="3163,3163,18437,18437"/>
        <v:handles>
          <v:h position="@3,#0" polar="10800,10800"/>
          <v:h position="#2,#1" polar="10800,10800" radiusrange="0,10800"/>
        </v:handles>
      </v:shape>
    </w:pict>
  </w:numPicBullet>
  <w:abstractNum w:abstractNumId="0">
    <w:nsid w:val="61E25B7F"/>
    <w:multiLevelType w:val="hybridMultilevel"/>
    <w:tmpl w:val="AAD8ADD2"/>
    <w:lvl w:ilvl="0" w:tplc="CE24E2C2">
      <w:start w:val="1"/>
      <w:numFmt w:val="bullet"/>
      <w:lvlText w:val="–"/>
      <w:lvlJc w:val="left"/>
      <w:pPr>
        <w:ind w:left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B021BB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D1EA747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C19402E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74606B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4822A3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7016934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0C84655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D707F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">
    <w:nsid w:val="6E440423"/>
    <w:multiLevelType w:val="hybridMultilevel"/>
    <w:tmpl w:val="BB7C29C8"/>
    <w:lvl w:ilvl="0" w:tplc="4FA6212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47E1438">
      <w:start w:val="1"/>
      <w:numFmt w:val="bullet"/>
      <w:lvlText w:val="•"/>
      <w:lvlPicBulletId w:val="0"/>
      <w:lvlJc w:val="left"/>
      <w:pPr>
        <w:ind w:left="10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9141776">
      <w:start w:val="1"/>
      <w:numFmt w:val="bullet"/>
      <w:lvlText w:val="▪"/>
      <w:lvlJc w:val="left"/>
      <w:pPr>
        <w:ind w:left="133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659C8866">
      <w:start w:val="1"/>
      <w:numFmt w:val="bullet"/>
      <w:lvlText w:val="•"/>
      <w:lvlJc w:val="left"/>
      <w:pPr>
        <w:ind w:left="205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4BEE48CE">
      <w:start w:val="1"/>
      <w:numFmt w:val="bullet"/>
      <w:lvlText w:val="o"/>
      <w:lvlJc w:val="left"/>
      <w:pPr>
        <w:ind w:left="277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BF4C598">
      <w:start w:val="1"/>
      <w:numFmt w:val="bullet"/>
      <w:lvlText w:val="▪"/>
      <w:lvlJc w:val="left"/>
      <w:pPr>
        <w:ind w:left="349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CA630EC">
      <w:start w:val="1"/>
      <w:numFmt w:val="bullet"/>
      <w:lvlText w:val="•"/>
      <w:lvlJc w:val="left"/>
      <w:pPr>
        <w:ind w:left="421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5C22FF1A">
      <w:start w:val="1"/>
      <w:numFmt w:val="bullet"/>
      <w:lvlText w:val="o"/>
      <w:lvlJc w:val="left"/>
      <w:pPr>
        <w:ind w:left="493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DF64176">
      <w:start w:val="1"/>
      <w:numFmt w:val="bullet"/>
      <w:lvlText w:val="▪"/>
      <w:lvlJc w:val="left"/>
      <w:pPr>
        <w:ind w:left="565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7B2"/>
    <w:rsid w:val="000103B8"/>
    <w:rsid w:val="00032106"/>
    <w:rsid w:val="00102150"/>
    <w:rsid w:val="001754BB"/>
    <w:rsid w:val="001B6BEC"/>
    <w:rsid w:val="002466A8"/>
    <w:rsid w:val="002A757D"/>
    <w:rsid w:val="002C7060"/>
    <w:rsid w:val="003717B2"/>
    <w:rsid w:val="00452FC9"/>
    <w:rsid w:val="005B6978"/>
    <w:rsid w:val="00663776"/>
    <w:rsid w:val="00680F88"/>
    <w:rsid w:val="006D5E0D"/>
    <w:rsid w:val="007F7CE0"/>
    <w:rsid w:val="00A015F1"/>
    <w:rsid w:val="00A7437B"/>
    <w:rsid w:val="00A747E3"/>
    <w:rsid w:val="00BA6CCD"/>
    <w:rsid w:val="00CF6DEC"/>
    <w:rsid w:val="00D100FF"/>
    <w:rsid w:val="00EC7663"/>
    <w:rsid w:val="00ED6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776"/>
    <w:pPr>
      <w:spacing w:after="28" w:line="294" w:lineRule="auto"/>
      <w:ind w:left="730" w:right="8" w:hanging="370"/>
      <w:jc w:val="both"/>
    </w:pPr>
    <w:rPr>
      <w:rFonts w:ascii="Times New Roman" w:hAnsi="Times New Roman"/>
      <w:color w:val="00000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3</Pages>
  <Words>1278</Words>
  <Characters>7286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</dc:creator>
  <cp:keywords/>
  <dc:description/>
  <cp:lastModifiedBy>Бабушка</cp:lastModifiedBy>
  <cp:revision>7</cp:revision>
  <dcterms:created xsi:type="dcterms:W3CDTF">2022-02-24T20:41:00Z</dcterms:created>
  <dcterms:modified xsi:type="dcterms:W3CDTF">2022-11-08T19:32:00Z</dcterms:modified>
</cp:coreProperties>
</file>